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D13E3" w14:textId="60CE0E8C" w:rsidR="00F75144" w:rsidRDefault="002A5ACA">
      <w:pPr>
        <w:pStyle w:val="aTitle"/>
        <w:ind w:left="360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6B669FD" wp14:editId="207FC7FA">
                <wp:simplePos x="0" y="0"/>
                <wp:positionH relativeFrom="column">
                  <wp:posOffset>3251835</wp:posOffset>
                </wp:positionH>
                <wp:positionV relativeFrom="paragraph">
                  <wp:posOffset>231140</wp:posOffset>
                </wp:positionV>
                <wp:extent cx="3035300" cy="1257300"/>
                <wp:effectExtent l="0" t="0" r="38100" b="3810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D99E2" w14:textId="2E0488C2" w:rsidR="00D4718A" w:rsidRPr="00D4718A" w:rsidRDefault="00D4718A" w:rsidP="00D4718A">
                            <w:pPr>
                              <w:pStyle w:val="aLyric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 - - - / E - - - / E - - - / E7 - - 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A - - - / A - - - / E - - - / E - - -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>B7 - - - / A - - - / E - - - / E - B7 -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6.05pt;margin-top:18.2pt;width:239pt;height:9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">
                <v:textbox>
                  <w:txbxContent>
                    <w:p w14:paraId="57ED99E2" w14:textId="2E0488C2" w:rsidR="00D4718A" w:rsidRPr="00D4718A" w:rsidRDefault="00D4718A" w:rsidP="00D4718A">
                      <w:pPr>
                        <w:pStyle w:val="aLyric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 - - - / E - - - / E - - - / E7 - - -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A - - - / A - - - / E - - - / E - - - 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>B7 - - - / A - - - / E - - - / E - B7 -</w:t>
                      </w:r>
                    </w:p>
                  </w:txbxContent>
                </v:textbox>
              </v:shape>
            </w:pict>
          </mc:Fallback>
        </mc:AlternateContent>
      </w:r>
      <w:r w:rsidR="00F30E10">
        <w:t>Title</w:t>
      </w:r>
    </w:p>
    <w:p w14:paraId="4810FA34" w14:textId="77777777" w:rsidR="00F75144" w:rsidRDefault="00F30E10">
      <w:pPr>
        <w:pStyle w:val="aAuthor"/>
        <w:ind w:left="360" w:hanging="360"/>
      </w:pPr>
      <w:r>
        <w:t>Artist</w:t>
      </w:r>
      <w:r w:rsidR="00F75144">
        <w:t xml:space="preserve"> (</w:t>
      </w:r>
      <w:r>
        <w:t>year</w:t>
      </w:r>
      <w:r w:rsidR="00F75144">
        <w:t>)</w:t>
      </w:r>
    </w:p>
    <w:p w14:paraId="4E5B77C7" w14:textId="77777777" w:rsidR="00F75144" w:rsidRDefault="00F75144">
      <w:pPr>
        <w:pStyle w:val="aLyric"/>
        <w:tabs>
          <w:tab w:val="left" w:pos="1200"/>
        </w:tabs>
        <w:spacing w:after="0"/>
        <w:ind w:left="360" w:hanging="360"/>
        <w:rPr>
          <w:sz w:val="20"/>
        </w:rPr>
      </w:pPr>
    </w:p>
    <w:p w14:paraId="260EF3CC" w14:textId="77777777" w:rsidR="00F30E10" w:rsidRDefault="00F30E10" w:rsidP="00F75144">
      <w:pPr>
        <w:pStyle w:val="aLyric"/>
      </w:pPr>
      <w:r>
        <w:t>Lyrics</w:t>
      </w:r>
    </w:p>
    <w:p w14:paraId="26AB9F2B" w14:textId="77777777" w:rsidR="00F75144" w:rsidRPr="003439E8" w:rsidRDefault="00F30E10" w:rsidP="00F75144">
      <w:pPr>
        <w:pStyle w:val="aLyric"/>
      </w:pPr>
      <w:r>
        <w:t>Lyrics</w:t>
      </w:r>
    </w:p>
    <w:p w14:paraId="21060818" w14:textId="5ECB8A98" w:rsidR="00F75144" w:rsidRPr="003439E8" w:rsidRDefault="002A5ACA" w:rsidP="00F75144">
      <w:pPr>
        <w:pStyle w:val="aLyric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8312AC" wp14:editId="6556B516">
                <wp:simplePos x="0" y="0"/>
                <wp:positionH relativeFrom="column">
                  <wp:posOffset>4623435</wp:posOffset>
                </wp:positionH>
                <wp:positionV relativeFrom="paragraph">
                  <wp:posOffset>252730</wp:posOffset>
                </wp:positionV>
                <wp:extent cx="1663700" cy="1709420"/>
                <wp:effectExtent l="0" t="0" r="38100" b="1778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0" cy="170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5C934" w14:textId="77777777" w:rsidR="00F30E10" w:rsidRPr="00562DEF" w:rsidRDefault="00F30E10" w:rsidP="008D29CD">
                            <w:pPr>
                              <w:pStyle w:val="aLyric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E, E, E, E7</w:t>
                            </w:r>
                            <w:r>
                              <w:rPr>
                                <w:sz w:val="32"/>
                              </w:rPr>
                              <w:br/>
                              <w:t>A, A, E, E</w:t>
                            </w:r>
                            <w:r>
                              <w:rPr>
                                <w:sz w:val="32"/>
                              </w:rPr>
                              <w:br/>
                              <w:t>B7, A, E, E-B7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4.05pt;margin-top:19.9pt;width:131pt;height:13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">
                <v:textbox>
                  <w:txbxContent>
                    <w:p w14:paraId="22D5C934" w14:textId="77777777" w:rsidR="00F30E10" w:rsidRPr="00562DEF" w:rsidRDefault="00F30E10" w:rsidP="008D29CD">
                      <w:pPr>
                        <w:pStyle w:val="aLyric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E, E, E, E7</w:t>
                      </w:r>
                      <w:r>
                        <w:rPr>
                          <w:sz w:val="32"/>
                        </w:rPr>
                        <w:br/>
                        <w:t>A, A, E, E</w:t>
                      </w:r>
                      <w:r>
                        <w:rPr>
                          <w:sz w:val="32"/>
                        </w:rPr>
                        <w:br/>
                        <w:t>B7, A, E, E-B7</w:t>
                      </w:r>
                    </w:p>
                  </w:txbxContent>
                </v:textbox>
              </v:shape>
            </w:pict>
          </mc:Fallback>
        </mc:AlternateContent>
      </w:r>
      <w:r w:rsidR="00F30E10">
        <w:rPr>
          <w:b/>
        </w:rPr>
        <w:t>Solo</w:t>
      </w:r>
    </w:p>
    <w:p w14:paraId="7F714187" w14:textId="19D6C18A" w:rsidR="008D29CD" w:rsidRPr="003439E8" w:rsidRDefault="00F30E10" w:rsidP="008D29CD">
      <w:pPr>
        <w:pStyle w:val="aLyric"/>
      </w:pPr>
      <w:r>
        <w:t>Lyrics</w:t>
      </w:r>
    </w:p>
    <w:p w14:paraId="36EBDCD1" w14:textId="5A3F2963" w:rsidR="00F75144" w:rsidRPr="007B2B95" w:rsidRDefault="00F75144" w:rsidP="00ED2ED2">
      <w:pPr>
        <w:pStyle w:val="aLyric"/>
        <w:rPr>
          <w:b/>
          <w:u w:val="double"/>
        </w:rPr>
      </w:pPr>
      <w:bookmarkStart w:id="0" w:name="_GoBack"/>
      <w:bookmarkEnd w:id="0"/>
    </w:p>
    <w:sectPr w:rsidR="00F75144" w:rsidRPr="007B2B95">
      <w:pgSz w:w="12240" w:h="15840"/>
      <w:pgMar w:top="720" w:right="720" w:bottom="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E6"/>
    <w:rsid w:val="0000291C"/>
    <w:rsid w:val="002A5ACA"/>
    <w:rsid w:val="00562DEF"/>
    <w:rsid w:val="007B2B95"/>
    <w:rsid w:val="008D29CD"/>
    <w:rsid w:val="00A640B2"/>
    <w:rsid w:val="00D4718A"/>
    <w:rsid w:val="00ED2ED2"/>
    <w:rsid w:val="00F30E10"/>
    <w:rsid w:val="00F7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3F8CE0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/>
      <w:b/>
      <w:sz w:val="26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rPr>
      <w:lang w:bidi="x-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Title">
    <w:name w:val="aTitle"/>
    <w:basedOn w:val="Heading1"/>
    <w:rPr>
      <w:sz w:val="36"/>
    </w:rPr>
  </w:style>
  <w:style w:type="paragraph" w:customStyle="1" w:styleId="aAuthor">
    <w:name w:val="aAuthor"/>
    <w:basedOn w:val="Heading2"/>
    <w:pPr>
      <w:spacing w:before="40"/>
    </w:pPr>
    <w:rPr>
      <w:b w:val="0"/>
      <w:i w:val="0"/>
    </w:rPr>
  </w:style>
  <w:style w:type="paragraph" w:customStyle="1" w:styleId="aLyric">
    <w:name w:val="aLyric"/>
    <w:basedOn w:val="Normal"/>
    <w:pPr>
      <w:spacing w:after="240"/>
    </w:pPr>
    <w:rPr>
      <w:color w:val="000000"/>
      <w:sz w:val="28"/>
    </w:rPr>
  </w:style>
  <w:style w:type="table" w:styleId="TableGrid">
    <w:name w:val="Table Grid"/>
    <w:basedOn w:val="TableNormal"/>
    <w:rsid w:val="003439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/>
      <w:b/>
      <w:sz w:val="26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rPr>
      <w:lang w:bidi="x-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Title">
    <w:name w:val="aTitle"/>
    <w:basedOn w:val="Heading1"/>
    <w:rPr>
      <w:sz w:val="36"/>
    </w:rPr>
  </w:style>
  <w:style w:type="paragraph" w:customStyle="1" w:styleId="aAuthor">
    <w:name w:val="aAuthor"/>
    <w:basedOn w:val="Heading2"/>
    <w:pPr>
      <w:spacing w:before="40"/>
    </w:pPr>
    <w:rPr>
      <w:b w:val="0"/>
      <w:i w:val="0"/>
    </w:rPr>
  </w:style>
  <w:style w:type="paragraph" w:customStyle="1" w:styleId="aLyric">
    <w:name w:val="aLyric"/>
    <w:basedOn w:val="Normal"/>
    <w:pPr>
      <w:spacing w:after="240"/>
    </w:pPr>
    <w:rPr>
      <w:color w:val="000000"/>
      <w:sz w:val="28"/>
    </w:rPr>
  </w:style>
  <w:style w:type="table" w:styleId="TableGrid">
    <w:name w:val="Table Grid"/>
    <w:basedOn w:val="TableNormal"/>
    <w:rsid w:val="003439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Lead Sheet.dotx</Template>
  <TotalTime>1</TotalTime>
  <Pages>1</Pages>
  <Words>10</Words>
  <Characters>40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Quinn the Eskimo</vt:lpstr>
    </vt:vector>
  </TitlesOfParts>
  <Manager/>
  <Company/>
  <LinksUpToDate>false</LinksUpToDate>
  <CharactersWithSpaces>49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Arlo Leach</dc:creator>
  <cp:keywords/>
  <dc:description/>
  <cp:lastModifiedBy>Arlo Leach</cp:lastModifiedBy>
  <cp:revision>2</cp:revision>
  <cp:lastPrinted>2007-01-07T22:42:00Z</cp:lastPrinted>
  <dcterms:created xsi:type="dcterms:W3CDTF">2014-12-30T17:49:00Z</dcterms:created>
  <dcterms:modified xsi:type="dcterms:W3CDTF">2014-12-30T17:49:00Z</dcterms:modified>
  <cp:category/>
</cp:coreProperties>
</file>